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3CD2355E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313E6B39" w14:textId="77777777" w:rsidR="00307EC9" w:rsidRDefault="00FB39BE">
            <w:r>
              <w:rPr>
                <w:noProof/>
              </w:rPr>
              <w:drawing>
                <wp:inline distT="0" distB="0" distL="0" distR="0" wp14:anchorId="31B89550" wp14:editId="1144E4B9">
                  <wp:extent cx="2441575" cy="183007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URE Charlottesville protest 2017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43802" w14:textId="77777777" w:rsidR="00307EC9" w:rsidRDefault="00B34E7F">
            <w:pPr>
              <w:pStyle w:val="Caption"/>
            </w:pPr>
            <w:r>
              <w:t>S.U.R.E. Gathering against hate, rally for Charlottesville, VA.  August 2017</w:t>
            </w:r>
          </w:p>
          <w:p w14:paraId="31057773" w14:textId="77777777" w:rsidR="00307EC9" w:rsidRDefault="00B34E7F" w:rsidP="00B34E7F">
            <w:pPr>
              <w:pStyle w:val="ListBullet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1B074BB3" wp14:editId="01EFD83D">
                  <wp:extent cx="2441575" cy="13728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aed Fares White Helmets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43EA2" w14:textId="3EF38323" w:rsidR="00B34E7F" w:rsidRDefault="00B34E7F" w:rsidP="00B34E7F">
            <w:pPr>
              <w:pStyle w:val="ListBullet"/>
              <w:numPr>
                <w:ilvl w:val="0"/>
                <w:numId w:val="0"/>
              </w:numPr>
              <w:rPr>
                <w:i/>
                <w:sz w:val="20"/>
                <w:szCs w:val="20"/>
              </w:rPr>
            </w:pPr>
            <w:r w:rsidRPr="00FE0B44">
              <w:rPr>
                <w:i/>
                <w:sz w:val="20"/>
                <w:szCs w:val="20"/>
              </w:rPr>
              <w:t xml:space="preserve">Raed </w:t>
            </w:r>
            <w:r w:rsidR="007166B3">
              <w:rPr>
                <w:i/>
                <w:sz w:val="20"/>
                <w:szCs w:val="20"/>
              </w:rPr>
              <w:t>Al Saleh</w:t>
            </w:r>
            <w:r w:rsidRPr="00FE0B44">
              <w:rPr>
                <w:i/>
                <w:sz w:val="20"/>
                <w:szCs w:val="20"/>
              </w:rPr>
              <w:t>, head of the White Helmets in Syria speaks to a large crowd.  August 2016</w:t>
            </w:r>
          </w:p>
          <w:p w14:paraId="38A3AE1C" w14:textId="77777777" w:rsidR="00FE0B44" w:rsidRPr="00FE0B44" w:rsidRDefault="00FE0B44" w:rsidP="00B34E7F">
            <w:pPr>
              <w:pStyle w:val="ListBullet"/>
              <w:numPr>
                <w:ilvl w:val="0"/>
                <w:numId w:val="0"/>
              </w:numPr>
              <w:rPr>
                <w:i/>
                <w:sz w:val="20"/>
                <w:szCs w:val="20"/>
              </w:rPr>
            </w:pPr>
          </w:p>
          <w:p w14:paraId="7A5B392B" w14:textId="77777777" w:rsidR="004408A1" w:rsidRDefault="004408A1" w:rsidP="00B34E7F">
            <w:pPr>
              <w:pStyle w:val="ListBullet"/>
              <w:numPr>
                <w:ilvl w:val="0"/>
                <w:numId w:val="0"/>
              </w:num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69475734" wp14:editId="70E944D3">
                  <wp:extent cx="2441575" cy="1373505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Congo Diversity Festival 201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D0E06" w14:textId="77777777" w:rsidR="004408A1" w:rsidRPr="00FE0B44" w:rsidRDefault="00FE0B44" w:rsidP="00B34E7F">
            <w:pPr>
              <w:pStyle w:val="ListBullet"/>
              <w:numPr>
                <w:ilvl w:val="0"/>
                <w:numId w:val="0"/>
              </w:numPr>
              <w:rPr>
                <w:i/>
                <w:sz w:val="20"/>
                <w:szCs w:val="20"/>
              </w:rPr>
            </w:pPr>
            <w:r w:rsidRPr="00FE0B44">
              <w:rPr>
                <w:i/>
                <w:sz w:val="20"/>
                <w:szCs w:val="20"/>
              </w:rPr>
              <w:t>Democratic Republic of Congo represented at Diversity Festival September 2018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C27A1A" w:rsidRPr="00C27A1A" w14:paraId="14DF1895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41FFC922" w14:textId="77777777" w:rsidR="00307EC9" w:rsidRPr="00C27A1A" w:rsidRDefault="005367C4" w:rsidP="00365EBB">
                  <w:pPr>
                    <w:pStyle w:val="Heading1"/>
                    <w:rPr>
                      <w:rFonts w:cstheme="majorHAnsi"/>
                      <w:color w:val="auto"/>
                      <w:sz w:val="18"/>
                      <w:szCs w:val="18"/>
                    </w:rPr>
                  </w:pPr>
                  <w:sdt>
                    <w:sdtPr>
                      <w:rPr>
                        <w:rFonts w:cstheme="majorHAnsi"/>
                        <w:color w:val="auto"/>
                        <w:sz w:val="18"/>
                        <w:szCs w:val="18"/>
                      </w:rPr>
                      <w:alias w:val="Enter Heading 1:"/>
                      <w:tag w:val="Enter Heading 1:"/>
                      <w:id w:val="-2122054426"/>
                      <w:placeholder>
                        <w:docPart w:val="A44946AC2B624FAF8343DC1F784BC12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07EC9" w:rsidRPr="00C27A1A">
                        <w:rPr>
                          <w:rStyle w:val="PlaceholderText"/>
                          <w:rFonts w:cstheme="majorHAnsi"/>
                          <w:color w:val="auto"/>
                          <w:sz w:val="18"/>
                          <w:szCs w:val="18"/>
                        </w:rPr>
                        <w:t>Who We Are</w:t>
                      </w:r>
                    </w:sdtContent>
                  </w:sdt>
                </w:p>
                <w:sdt>
                  <w:sdtPr>
                    <w:rPr>
                      <w:rFonts w:cstheme="majorHAnsi"/>
                      <w:color w:val="auto"/>
                      <w:sz w:val="18"/>
                      <w:szCs w:val="18"/>
                    </w:rPr>
                    <w:alias w:val="Enter Heading 2:"/>
                    <w:tag w:val="Enter Heading 2:"/>
                    <w:id w:val="-1107344366"/>
                    <w:placeholder>
                      <w:docPart w:val="854DC97569DE42508E2733425B6D774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CD3E5BC" w14:textId="77777777" w:rsidR="00307EC9" w:rsidRPr="00C27A1A" w:rsidRDefault="00307EC9" w:rsidP="00365EBB">
                      <w:pPr>
                        <w:pStyle w:val="Heading2"/>
                        <w:rPr>
                          <w:rFonts w:cstheme="majorHAnsi"/>
                          <w:color w:val="auto"/>
                          <w:sz w:val="18"/>
                          <w:szCs w:val="18"/>
                        </w:rPr>
                      </w:pPr>
                      <w:r w:rsidRPr="00C27A1A">
                        <w:rPr>
                          <w:rFonts w:cstheme="majorHAnsi"/>
                          <w:color w:val="auto"/>
                          <w:sz w:val="18"/>
                          <w:szCs w:val="18"/>
                        </w:rPr>
                        <w:t>About Us</w:t>
                      </w:r>
                    </w:p>
                  </w:sdtContent>
                </w:sdt>
                <w:p w14:paraId="3821229B" w14:textId="77777777" w:rsidR="00C27A1A" w:rsidRPr="00C27A1A" w:rsidRDefault="00304F9A" w:rsidP="00304F9A">
                  <w:p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S.U.R.E. </w:t>
                  </w:r>
                  <w:r w:rsidR="00585038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d</w:t>
                  </w: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 xml:space="preserve">iversity is a volunteer community group aimed at celebrating all aspects of human diversity.  </w:t>
                  </w:r>
                </w:p>
                <w:p w14:paraId="6A396ED2" w14:textId="77777777" w:rsidR="00C27A1A" w:rsidRPr="00C27A1A" w:rsidRDefault="00304F9A" w:rsidP="00304F9A">
                  <w:p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 xml:space="preserve">Its purpose is to: </w:t>
                  </w:r>
                </w:p>
                <w:p w14:paraId="385D5850" w14:textId="77777777" w:rsidR="00C27A1A" w:rsidRPr="00C27A1A" w:rsidRDefault="00C27A1A" w:rsidP="00C27A1A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P</w:t>
                  </w:r>
                  <w:r w:rsidR="00304F9A"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romote an understanding of Diversity</w:t>
                  </w:r>
                </w:p>
                <w:p w14:paraId="7011CFB9" w14:textId="77777777" w:rsidR="00C27A1A" w:rsidRPr="00C27A1A" w:rsidRDefault="00C27A1A" w:rsidP="00B23B1B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P</w:t>
                  </w:r>
                  <w:r w:rsidR="00304F9A"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rovide fun and educational opportunities to explore and experience Diversity</w:t>
                  </w:r>
                </w:p>
                <w:p w14:paraId="765AE42A" w14:textId="77777777" w:rsidR="00C27A1A" w:rsidRPr="00C27A1A" w:rsidRDefault="00C27A1A" w:rsidP="00C5201B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A</w:t>
                  </w:r>
                  <w:r w:rsidR="00304F9A"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 xml:space="preserve">ssist the community in developing cultural competency skills </w:t>
                  </w:r>
                </w:p>
                <w:p w14:paraId="17F0181F" w14:textId="77777777" w:rsidR="00C27A1A" w:rsidRPr="00C27A1A" w:rsidRDefault="00C27A1A" w:rsidP="008A3E14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E</w:t>
                  </w:r>
                  <w:r w:rsidR="00304F9A"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ngender a welcoming, nurturing, respectful and inclusive Swampscott community</w:t>
                  </w:r>
                </w:p>
                <w:p w14:paraId="70DA1049" w14:textId="77777777" w:rsidR="00C27A1A" w:rsidRPr="00C27A1A" w:rsidRDefault="00C27A1A" w:rsidP="008A3E14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B</w:t>
                  </w:r>
                  <w:r w:rsidR="00304F9A"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e allies to our community who are facing prejudice of any kind</w:t>
                  </w:r>
                </w:p>
                <w:p w14:paraId="78AFB51B" w14:textId="77777777" w:rsidR="00304F9A" w:rsidRPr="00C27A1A" w:rsidRDefault="00304F9A" w:rsidP="00304F9A">
                  <w:p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 xml:space="preserve">Our executive committee represents diversity of race, religion, gender, and </w:t>
                  </w:r>
                  <w:r w:rsidR="00C27A1A"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ability</w:t>
                  </w:r>
                  <w:r w:rsidRPr="00C27A1A"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.</w:t>
                  </w:r>
                </w:p>
                <w:sdt>
                  <w:sdtPr>
                    <w:rPr>
                      <w:rFonts w:cstheme="majorHAnsi"/>
                      <w:color w:val="auto"/>
                      <w:sz w:val="18"/>
                      <w:szCs w:val="18"/>
                    </w:rPr>
                    <w:alias w:val="Enter Heading 2:"/>
                    <w:tag w:val="Enter Heading 2:"/>
                    <w:id w:val="-128940018"/>
                    <w:placeholder>
                      <w:docPart w:val="61CFA8CE54214147B62E4D6709805D0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7C3BEEE" w14:textId="77777777" w:rsidR="00307EC9" w:rsidRPr="00C27A1A" w:rsidRDefault="00307EC9" w:rsidP="00365EBB">
                      <w:pPr>
                        <w:pStyle w:val="Heading2"/>
                        <w:rPr>
                          <w:rFonts w:cstheme="majorHAnsi"/>
                          <w:color w:val="auto"/>
                          <w:sz w:val="18"/>
                          <w:szCs w:val="18"/>
                        </w:rPr>
                      </w:pPr>
                      <w:r w:rsidRPr="00C27A1A">
                        <w:rPr>
                          <w:rFonts w:cstheme="majorHAnsi"/>
                          <w:color w:val="auto"/>
                          <w:sz w:val="18"/>
                          <w:szCs w:val="18"/>
                        </w:rPr>
                        <w:t>Contact Us</w:t>
                      </w:r>
                    </w:p>
                  </w:sdtContent>
                </w:sdt>
                <w:p w14:paraId="7B805626" w14:textId="77777777" w:rsidR="00307EC9" w:rsidRPr="00C27A1A" w:rsidRDefault="00C27A1A" w:rsidP="00AD7341">
                  <w:pPr>
                    <w:rPr>
                      <w:rFonts w:asciiTheme="majorHAnsi" w:hAnsiTheme="majorHAnsi" w:cstheme="majorHAns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color w:val="002060"/>
                      <w:sz w:val="18"/>
                      <w:szCs w:val="18"/>
                    </w:rPr>
                    <w:drawing>
                      <wp:inline distT="0" distB="0" distL="0" distR="0" wp14:anchorId="400248D1" wp14:editId="32B03EA3">
                        <wp:extent cx="266700" cy="26670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272" cy="271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2" w:history="1">
                    <w:r w:rsidRPr="00C27A1A">
                      <w:rPr>
                        <w:rStyle w:val="Hyperlink"/>
                        <w:rFonts w:asciiTheme="majorHAnsi" w:hAnsiTheme="majorHAnsi" w:cstheme="majorHAnsi"/>
                        <w:b/>
                        <w:bCs/>
                        <w:color w:val="002060"/>
                        <w:sz w:val="18"/>
                        <w:szCs w:val="18"/>
                      </w:rPr>
                      <w:t>Swampscott Unites, Respects, Embraces- SURE</w:t>
                    </w:r>
                  </w:hyperlink>
                </w:p>
                <w:p w14:paraId="0575D7A9" w14:textId="77777777" w:rsidR="00C27A1A" w:rsidRPr="00C27A1A" w:rsidRDefault="00C27A1A" w:rsidP="00AD7341">
                  <w:p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  <w:t>Email: Surediversity@gmail.com</w:t>
                  </w:r>
                </w:p>
              </w:tc>
            </w:tr>
            <w:tr w:rsidR="00C27A1A" w:rsidRPr="00C27A1A" w14:paraId="2FF073DF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TableLayout"/>
                    <w:tblW w:w="4649" w:type="pct"/>
                    <w:tblLayout w:type="fixed"/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</w:tblGrid>
                  <w:tr w:rsidR="00C27A1A" w:rsidRPr="00C27A1A" w14:paraId="4E975D00" w14:textId="77777777" w:rsidTr="00204BDF">
                    <w:tc>
                      <w:tcPr>
                        <w:tcW w:w="1220" w:type="dxa"/>
                        <w:vAlign w:val="center"/>
                      </w:tcPr>
                      <w:p w14:paraId="4DBEC9B8" w14:textId="77777777" w:rsidR="00307EC9" w:rsidRPr="00C27A1A" w:rsidRDefault="006A0854" w:rsidP="001947E7">
                        <w:pPr>
                          <w:pStyle w:val="NoSpacing"/>
                          <w:rPr>
                            <w:rFonts w:asciiTheme="majorHAnsi" w:hAnsiTheme="majorHAnsi" w:cstheme="majorHAnsi"/>
                            <w:color w:val="auto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noProof/>
                            <w:color w:val="auto"/>
                            <w:sz w:val="18"/>
                            <w:szCs w:val="18"/>
                          </w:rPr>
                          <w:drawing>
                            <wp:inline distT="0" distB="0" distL="0" distR="0" wp14:anchorId="2E5FBC59" wp14:editId="29C96099">
                              <wp:extent cx="774102" cy="598170"/>
                              <wp:effectExtent l="0" t="0" r="6985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SURE logo NEW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102" cy="598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  <w:vAlign w:val="center"/>
                      </w:tcPr>
                      <w:sdt>
                        <w:sdtPr>
                          <w:rPr>
                            <w:rFonts w:cstheme="majorHAnsi"/>
                            <w:color w:val="002060"/>
                            <w:sz w:val="18"/>
                            <w:szCs w:val="18"/>
                          </w:rPr>
                          <w:alias w:val="Enter Company Name:"/>
                          <w:tag w:val="Enter Company Name:"/>
                          <w:id w:val="-1839532679"/>
                          <w:placeholder>
                            <w:docPart w:val="F237F5FF33BC4BE0B4134ABCAFD30BCC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14:paraId="2B4D7D86" w14:textId="77777777" w:rsidR="00307EC9" w:rsidRPr="006A0854" w:rsidRDefault="00B34E7F">
                            <w:pPr>
                              <w:pStyle w:val="Company"/>
                              <w:rPr>
                                <w:rFonts w:cstheme="majorHAnsi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ajorHAnsi"/>
                                <w:color w:val="002060"/>
                                <w:sz w:val="18"/>
                                <w:szCs w:val="18"/>
                              </w:rPr>
                              <w:t>S</w:t>
                            </w:r>
                            <w:r w:rsidR="00000EC1">
                              <w:rPr>
                                <w:rFonts w:cstheme="majorHAnsi"/>
                                <w:color w:val="002060"/>
                                <w:sz w:val="18"/>
                                <w:szCs w:val="18"/>
                              </w:rPr>
                              <w:t>wampscott, unites, respects and embraces diversity (S.U.R.E.)</w:t>
                            </w:r>
                          </w:p>
                        </w:sdtContent>
                      </w:sdt>
                      <w:p w14:paraId="56D543D0" w14:textId="77777777" w:rsidR="00307EC9" w:rsidRPr="00C27A1A" w:rsidRDefault="006A0854" w:rsidP="007014C5">
                        <w:pPr>
                          <w:pStyle w:val="ContactInfo"/>
                          <w:rPr>
                            <w:rFonts w:asciiTheme="majorHAnsi" w:hAnsiTheme="majorHAnsi" w:cstheme="majorHAnsi"/>
                            <w:color w:val="auto"/>
                            <w:sz w:val="18"/>
                            <w:szCs w:val="18"/>
                          </w:rPr>
                        </w:pPr>
                        <w:r w:rsidRPr="006A0854">
                          <w:rPr>
                            <w:rFonts w:asciiTheme="majorHAnsi" w:hAnsiTheme="majorHAnsi" w:cstheme="majorHAnsi"/>
                            <w:color w:val="002060"/>
                            <w:sz w:val="18"/>
                            <w:szCs w:val="18"/>
                          </w:rPr>
                          <w:t>Swampscott, MA</w:t>
                        </w:r>
                      </w:p>
                    </w:tc>
                  </w:tr>
                </w:tbl>
                <w:p w14:paraId="1FD7AC0F" w14:textId="77777777" w:rsidR="00307EC9" w:rsidRPr="00C27A1A" w:rsidRDefault="00307EC9">
                  <w:pPr>
                    <w:rPr>
                      <w:rFonts w:asciiTheme="majorHAnsi" w:hAnsiTheme="majorHAnsi" w:cstheme="majorHAnsi"/>
                      <w:color w:val="auto"/>
                      <w:sz w:val="18"/>
                      <w:szCs w:val="18"/>
                    </w:rPr>
                  </w:pPr>
                </w:p>
              </w:tc>
            </w:tr>
          </w:tbl>
          <w:p w14:paraId="369A033C" w14:textId="77777777" w:rsidR="00307EC9" w:rsidRPr="00C27A1A" w:rsidRDefault="00307EC9">
            <w:pPr>
              <w:rPr>
                <w:color w:val="auto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3349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349"/>
            </w:tblGrid>
            <w:tr w:rsidR="00307EC9" w14:paraId="7F8C3B9C" w14:textId="77777777" w:rsidTr="00FB39BE">
              <w:trPr>
                <w:trHeight w:hRule="exact" w:val="3710"/>
              </w:trPr>
              <w:tc>
                <w:tcPr>
                  <w:tcW w:w="5000" w:type="pct"/>
                </w:tcPr>
                <w:p w14:paraId="4D7AEABD" w14:textId="77777777" w:rsidR="00307EC9" w:rsidRDefault="00370BD7">
                  <w:r>
                    <w:rPr>
                      <w:noProof/>
                    </w:rPr>
                    <w:drawing>
                      <wp:inline distT="0" distB="0" distL="0" distR="0" wp14:anchorId="2D8BA540" wp14:editId="614F4FA8">
                        <wp:extent cx="2126615" cy="1595120"/>
                        <wp:effectExtent l="0" t="0" r="6985" b="5080"/>
                        <wp:docPr id="166" name="Picture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" name="SURE Magnet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6615" cy="1595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696C" w14:paraId="0CDBF251" w14:textId="77777777" w:rsidTr="00FB39BE">
              <w:trPr>
                <w:trHeight w:hRule="exact" w:val="3710"/>
              </w:trPr>
              <w:tc>
                <w:tcPr>
                  <w:tcW w:w="5000" w:type="pct"/>
                </w:tcPr>
                <w:p w14:paraId="41D7BF8A" w14:textId="77777777" w:rsidR="005C696C" w:rsidRDefault="00E23696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AFBDD8" wp14:editId="0312CAD5">
                        <wp:extent cx="2126615" cy="1594485"/>
                        <wp:effectExtent l="0" t="0" r="6985" b="5715"/>
                        <wp:docPr id="173" name="Picture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" name="Love Expressions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6615" cy="159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589EA504" w14:textId="77777777" w:rsidTr="00FB39BE">
              <w:trPr>
                <w:trHeight w:hRule="exact" w:val="231"/>
              </w:trPr>
              <w:tc>
                <w:tcPr>
                  <w:tcW w:w="5000" w:type="pct"/>
                </w:tcPr>
                <w:p w14:paraId="6CEBD774" w14:textId="77777777" w:rsidR="00FB39BE" w:rsidRDefault="00FB39BE"/>
                <w:p w14:paraId="2EB568AA" w14:textId="77777777" w:rsidR="00FB39BE" w:rsidRDefault="00FB39BE"/>
                <w:p w14:paraId="007D0E6A" w14:textId="77777777" w:rsidR="00FB39BE" w:rsidRDefault="00FB39BE"/>
              </w:tc>
            </w:tr>
          </w:tbl>
          <w:p w14:paraId="592D603F" w14:textId="77777777" w:rsidR="00307EC9" w:rsidRDefault="00585038">
            <w:r>
              <w:rPr>
                <w:noProof/>
              </w:rPr>
              <w:drawing>
                <wp:inline distT="0" distB="0" distL="0" distR="0" wp14:anchorId="02FC0C2C" wp14:editId="1A6BAFB5">
                  <wp:extent cx="2428875" cy="1876772"/>
                  <wp:effectExtent l="0" t="0" r="0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.U.R.E. Logo new 20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759" cy="189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6C" w14:paraId="28917D19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675620E0" w14:textId="77777777" w:rsidR="005C696C" w:rsidRDefault="005C696C">
            <w:pPr>
              <w:rPr>
                <w:noProof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6E382762" w14:textId="77777777" w:rsidR="005C696C" w:rsidRDefault="005C696C" w:rsidP="00365EBB">
            <w:pPr>
              <w:pStyle w:val="Heading1"/>
              <w:rPr>
                <w:rFonts w:cstheme="majorHAnsi"/>
                <w:color w:val="auto"/>
                <w:sz w:val="18"/>
                <w:szCs w:val="18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7B4BDE06" w14:textId="77777777" w:rsidR="005C696C" w:rsidRDefault="005C696C">
            <w:pPr>
              <w:rPr>
                <w:noProof/>
              </w:rPr>
            </w:pPr>
          </w:p>
        </w:tc>
      </w:tr>
      <w:tr w:rsidR="005C696C" w14:paraId="7709C972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7078F7BA" w14:textId="77777777" w:rsidR="005C696C" w:rsidRDefault="005C696C">
            <w:pPr>
              <w:rPr>
                <w:noProof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6BC49DFE" w14:textId="77777777" w:rsidR="005C696C" w:rsidRDefault="005C696C" w:rsidP="00365EBB">
            <w:pPr>
              <w:pStyle w:val="Heading1"/>
              <w:rPr>
                <w:rFonts w:cstheme="majorHAnsi"/>
                <w:color w:val="auto"/>
                <w:sz w:val="18"/>
                <w:szCs w:val="18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70EE0A30" w14:textId="77777777" w:rsidR="005C696C" w:rsidRDefault="005C696C">
            <w:pPr>
              <w:rPr>
                <w:noProof/>
              </w:rPr>
            </w:pPr>
          </w:p>
        </w:tc>
      </w:tr>
      <w:tr w:rsidR="005C696C" w14:paraId="59F2F021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4D821DEA" w14:textId="77777777" w:rsidR="005C696C" w:rsidRDefault="005C696C">
            <w:pPr>
              <w:rPr>
                <w:noProof/>
              </w:rPr>
            </w:pPr>
          </w:p>
          <w:p w14:paraId="13C26B75" w14:textId="77777777" w:rsidR="005C696C" w:rsidRDefault="005C696C">
            <w:pPr>
              <w:rPr>
                <w:noProof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24A12BFE" w14:textId="77777777" w:rsidR="005C696C" w:rsidRDefault="005C696C" w:rsidP="00365EBB">
            <w:pPr>
              <w:pStyle w:val="Heading1"/>
              <w:rPr>
                <w:rFonts w:cstheme="majorHAnsi"/>
                <w:color w:val="auto"/>
                <w:sz w:val="18"/>
                <w:szCs w:val="18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5621637F" w14:textId="77777777" w:rsidR="005C696C" w:rsidRDefault="005C696C">
            <w:pPr>
              <w:rPr>
                <w:noProof/>
              </w:rPr>
            </w:pPr>
          </w:p>
        </w:tc>
      </w:tr>
      <w:tr w:rsidR="005C696C" w14:paraId="5147FDD1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7F2F888" w14:textId="77777777" w:rsidR="005C696C" w:rsidRDefault="005C696C">
            <w:pPr>
              <w:rPr>
                <w:noProof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1F354B61" w14:textId="77777777" w:rsidR="005C696C" w:rsidRDefault="005C696C" w:rsidP="00365EBB">
            <w:pPr>
              <w:pStyle w:val="Heading1"/>
              <w:rPr>
                <w:rFonts w:cstheme="majorHAnsi"/>
                <w:color w:val="auto"/>
                <w:sz w:val="18"/>
                <w:szCs w:val="18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5A999723" w14:textId="77777777" w:rsidR="005C696C" w:rsidRDefault="005C696C">
            <w:pPr>
              <w:rPr>
                <w:noProof/>
              </w:rPr>
            </w:pPr>
          </w:p>
        </w:tc>
      </w:tr>
      <w:tr w:rsidR="005C696C" w14:paraId="03E3892F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1E12E8A" w14:textId="77777777" w:rsidR="005C696C" w:rsidRDefault="005C696C">
            <w:pPr>
              <w:rPr>
                <w:noProof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46C34863" w14:textId="77777777" w:rsidR="005C696C" w:rsidRDefault="005C696C" w:rsidP="00365EBB">
            <w:pPr>
              <w:pStyle w:val="Heading1"/>
              <w:rPr>
                <w:rFonts w:cstheme="majorHAnsi"/>
                <w:color w:val="auto"/>
                <w:sz w:val="18"/>
                <w:szCs w:val="18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4CBCD927" w14:textId="77777777" w:rsidR="005C696C" w:rsidRDefault="005C696C">
            <w:pPr>
              <w:rPr>
                <w:noProof/>
              </w:rPr>
            </w:pPr>
          </w:p>
        </w:tc>
      </w:tr>
      <w:tr w:rsidR="00307EC9" w:rsidRPr="002624CA" w14:paraId="7680812C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4B1285A6" w14:textId="77777777" w:rsidR="00307EC9" w:rsidRPr="00DE3D23" w:rsidRDefault="00BD6929">
            <w:pPr>
              <w:rPr>
                <w:sz w:val="14"/>
                <w:szCs w:val="14"/>
              </w:rPr>
            </w:pPr>
            <w:r w:rsidRPr="00DE3D23">
              <w:rPr>
                <w:noProof/>
                <w:sz w:val="14"/>
                <w:szCs w:val="14"/>
              </w:rPr>
              <w:drawing>
                <wp:inline distT="0" distB="0" distL="0" distR="0" wp14:anchorId="30407450" wp14:editId="33BAF0CE">
                  <wp:extent cx="2441575" cy="183007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re diversity 2017 MAP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E14D4" w14:textId="77777777" w:rsidR="00FD324B" w:rsidRDefault="00B34E7F" w:rsidP="00FD324B">
            <w:pPr>
              <w:pStyle w:val="Caption"/>
              <w:rPr>
                <w:sz w:val="14"/>
                <w:szCs w:val="14"/>
              </w:rPr>
            </w:pPr>
            <w:r w:rsidRPr="00DE3D23">
              <w:rPr>
                <w:sz w:val="14"/>
                <w:szCs w:val="14"/>
              </w:rPr>
              <w:t>Map at Diversity Festival</w:t>
            </w:r>
          </w:p>
          <w:p w14:paraId="4B5C6588" w14:textId="77777777" w:rsidR="00FD324B" w:rsidRDefault="006A0854" w:rsidP="00FD324B">
            <w:pPr>
              <w:pStyle w:val="Caption"/>
              <w:rPr>
                <w:sz w:val="20"/>
                <w:szCs w:val="20"/>
              </w:rPr>
            </w:pPr>
            <w:r w:rsidRPr="00A56275">
              <w:rPr>
                <w:color w:val="0070C0"/>
                <w:sz w:val="20"/>
                <w:szCs w:val="20"/>
              </w:rPr>
              <w:t>EVENTS</w:t>
            </w:r>
            <w:r w:rsidRPr="00DE3D23">
              <w:rPr>
                <w:sz w:val="20"/>
                <w:szCs w:val="20"/>
              </w:rPr>
              <w:t xml:space="preserve"> </w:t>
            </w:r>
          </w:p>
          <w:p w14:paraId="29DFBB08" w14:textId="0FD722BD" w:rsidR="002624CA" w:rsidRPr="002624CA" w:rsidRDefault="002624CA" w:rsidP="00FD324B">
            <w:pPr>
              <w:pStyle w:val="Caption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t>Movies and Discussions</w:t>
            </w:r>
          </w:p>
          <w:p w14:paraId="0716FE26" w14:textId="77777777" w:rsidR="002624CA" w:rsidRPr="002624CA" w:rsidRDefault="002624CA" w:rsidP="002624CA">
            <w:pPr>
              <w:numPr>
                <w:ilvl w:val="0"/>
                <w:numId w:val="19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i/>
                <w:iCs/>
                <w:color w:val="auto"/>
                <w:sz w:val="14"/>
                <w:szCs w:val="14"/>
                <w:lang w:eastAsia="en-US"/>
              </w:rPr>
              <w:t xml:space="preserve">Zootopia </w:t>
            </w:r>
            <w:r w:rsidRPr="002624CA">
              <w:rPr>
                <w:rFonts w:ascii="Calibri" w:eastAsia="Times New Roman" w:hAnsi="Calibri" w:cs="Calibri"/>
                <w:color w:val="0070C0"/>
                <w:sz w:val="14"/>
                <w:szCs w:val="14"/>
                <w:lang w:eastAsia="en-US"/>
              </w:rPr>
              <w:t>J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anuary 2017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- Movie for kids that discusses diversity, after movie comments.</w:t>
            </w:r>
          </w:p>
          <w:p w14:paraId="18209BEC" w14:textId="77777777" w:rsidR="002624CA" w:rsidRPr="002624CA" w:rsidRDefault="002624CA" w:rsidP="002624CA">
            <w:pPr>
              <w:numPr>
                <w:ilvl w:val="0"/>
                <w:numId w:val="19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i/>
                <w:iCs/>
                <w:color w:val="auto"/>
                <w:sz w:val="14"/>
                <w:szCs w:val="14"/>
                <w:lang w:eastAsia="en-US"/>
              </w:rPr>
              <w:t xml:space="preserve">Mirrors of Privilege: Making Whiteness Visible (Part I and Part II)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November 2017 and January 2018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-Movie and group discussions</w:t>
            </w:r>
          </w:p>
          <w:p w14:paraId="4F46F590" w14:textId="77777777" w:rsidR="00FD324B" w:rsidRDefault="002624CA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 </w:t>
            </w:r>
          </w:p>
          <w:p w14:paraId="7E71C8FE" w14:textId="77777777" w:rsidR="00FD324B" w:rsidRDefault="00FD324B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</w:p>
          <w:p w14:paraId="360A7557" w14:textId="7047681B" w:rsidR="002624CA" w:rsidRPr="002624CA" w:rsidRDefault="002624CA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t>Movies and Speaker</w:t>
            </w:r>
          </w:p>
          <w:p w14:paraId="4A4464D2" w14:textId="77777777" w:rsidR="002624CA" w:rsidRPr="002624CA" w:rsidRDefault="002624CA" w:rsidP="002624CA">
            <w:pPr>
              <w:numPr>
                <w:ilvl w:val="0"/>
                <w:numId w:val="20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i/>
                <w:iCs/>
                <w:color w:val="auto"/>
                <w:sz w:val="14"/>
                <w:szCs w:val="14"/>
                <w:lang w:eastAsia="en-US"/>
              </w:rPr>
              <w:t xml:space="preserve">White Helmets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November 2016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- Movie and head of White Helmets, Raed </w:t>
            </w:r>
            <w:r w:rsidR="00AD66C2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Al Saleh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 spoke to the community.</w:t>
            </w:r>
          </w:p>
          <w:p w14:paraId="3CDC9A71" w14:textId="77777777" w:rsidR="002624CA" w:rsidRPr="002624CA" w:rsidRDefault="002624CA" w:rsidP="002624CA">
            <w:pPr>
              <w:numPr>
                <w:ilvl w:val="0"/>
                <w:numId w:val="20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i/>
                <w:iCs/>
                <w:color w:val="auto"/>
                <w:sz w:val="14"/>
                <w:szCs w:val="14"/>
                <w:lang w:eastAsia="en-US"/>
              </w:rPr>
              <w:t xml:space="preserve">An Introduction to Transgender Perspectives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October 2018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-</w:t>
            </w:r>
            <w:r w:rsidR="00AD66C2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nAGLY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 speaker and local family discussing issues.</w:t>
            </w:r>
          </w:p>
          <w:p w14:paraId="761DA5D5" w14:textId="77777777" w:rsidR="002624CA" w:rsidRPr="002624CA" w:rsidRDefault="002624CA" w:rsidP="002624CA">
            <w:pPr>
              <w:numPr>
                <w:ilvl w:val="0"/>
                <w:numId w:val="20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i/>
                <w:iCs/>
                <w:color w:val="auto"/>
                <w:sz w:val="14"/>
                <w:szCs w:val="14"/>
                <w:lang w:eastAsia="en-US"/>
              </w:rPr>
              <w:t xml:space="preserve">Intelligent Lives, 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a film by Dan Habib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 xml:space="preserve">May 2019 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Movie regarding intellectual disability bias and discussion groups.</w:t>
            </w:r>
          </w:p>
          <w:p w14:paraId="3FF745F6" w14:textId="77777777" w:rsidR="00FD324B" w:rsidRDefault="002624CA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 </w:t>
            </w:r>
          </w:p>
          <w:p w14:paraId="1EF72FD8" w14:textId="77777777" w:rsidR="00FD324B" w:rsidRDefault="00FD324B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</w:p>
          <w:p w14:paraId="0A44A4EF" w14:textId="77777777" w:rsidR="00FD324B" w:rsidRDefault="00FD324B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</w:p>
          <w:p w14:paraId="6A6FD2D7" w14:textId="08E05520" w:rsidR="002624CA" w:rsidRPr="002624CA" w:rsidRDefault="002624CA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bookmarkStart w:id="0" w:name="_GoBack"/>
            <w:bookmarkEnd w:id="0"/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lastRenderedPageBreak/>
              <w:t>Partnering with other Community Groups</w:t>
            </w:r>
          </w:p>
          <w:p w14:paraId="5EF862B0" w14:textId="77777777" w:rsidR="002624CA" w:rsidRPr="002624CA" w:rsidRDefault="002624CA" w:rsidP="002624CA">
            <w:pPr>
              <w:numPr>
                <w:ilvl w:val="0"/>
                <w:numId w:val="21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With SPUR, Rotary Club, Marblehead Charter, NuDay Syria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March 2017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-sent 2 containers to Syrian Refugees in Syria and Turkey</w:t>
            </w:r>
          </w:p>
          <w:p w14:paraId="79EED8F2" w14:textId="77777777" w:rsidR="002624CA" w:rsidRPr="002624CA" w:rsidRDefault="002624CA" w:rsidP="002624CA">
            <w:pPr>
              <w:numPr>
                <w:ilvl w:val="0"/>
                <w:numId w:val="21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With Town of Swampscott, FLOS, Boy Scouts, Swampscott Yacht Club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August 2018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-CommUNITY Bonfire Event </w:t>
            </w:r>
          </w:p>
          <w:p w14:paraId="5B05A20A" w14:textId="268CFE75" w:rsidR="002624CA" w:rsidRDefault="002624CA" w:rsidP="002624CA">
            <w:pPr>
              <w:numPr>
                <w:ilvl w:val="0"/>
                <w:numId w:val="21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With Local Clergy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November 2017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- Interfaith Thanksgiving Service</w:t>
            </w:r>
          </w:p>
          <w:p w14:paraId="7754AB5C" w14:textId="77777777" w:rsidR="00A56275" w:rsidRPr="00A56275" w:rsidRDefault="00A56275" w:rsidP="00A56275">
            <w:pPr>
              <w:pStyle w:val="ListParagraph"/>
              <w:numPr>
                <w:ilvl w:val="0"/>
                <w:numId w:val="21"/>
              </w:numPr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A56275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With Reach Arts for Community Connections weekend-</w:t>
            </w:r>
            <w:r w:rsidRPr="00A56275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April 2019</w:t>
            </w:r>
          </w:p>
          <w:p w14:paraId="022649A8" w14:textId="77777777" w:rsidR="002624CA" w:rsidRPr="002624CA" w:rsidRDefault="002624CA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 </w:t>
            </w:r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t>Trainings</w:t>
            </w:r>
          </w:p>
          <w:p w14:paraId="11E4545A" w14:textId="77777777" w:rsidR="002624CA" w:rsidRPr="002624CA" w:rsidRDefault="002624CA" w:rsidP="002624CA">
            <w:pPr>
              <w:numPr>
                <w:ilvl w:val="0"/>
                <w:numId w:val="22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Diversity Training with a Diversity Inclusion Expert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May 2017</w:t>
            </w: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-Members of S.U.R.E. and other community members </w:t>
            </w:r>
          </w:p>
          <w:p w14:paraId="7F84BB83" w14:textId="77777777" w:rsidR="002624CA" w:rsidRPr="002624CA" w:rsidRDefault="002624CA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 </w:t>
            </w:r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t>Community gatherings against Hate</w:t>
            </w:r>
          </w:p>
          <w:p w14:paraId="221A97FD" w14:textId="77777777" w:rsidR="002624CA" w:rsidRPr="002624CA" w:rsidRDefault="002624CA" w:rsidP="002624CA">
            <w:pPr>
              <w:numPr>
                <w:ilvl w:val="0"/>
                <w:numId w:val="23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Rally against Hate, Marblehead, MA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 xml:space="preserve"> July 2017</w:t>
            </w:r>
          </w:p>
          <w:p w14:paraId="71458113" w14:textId="4C01922E" w:rsidR="002624CA" w:rsidRPr="00A56275" w:rsidRDefault="002624CA" w:rsidP="002624CA">
            <w:pPr>
              <w:numPr>
                <w:ilvl w:val="0"/>
                <w:numId w:val="23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4D4436"/>
                <w:sz w:val="14"/>
                <w:szCs w:val="14"/>
                <w:lang w:eastAsia="en-US"/>
              </w:rPr>
              <w:t xml:space="preserve">Gathering against hate, rally for Charlottesville, VA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August 2017</w:t>
            </w:r>
          </w:p>
          <w:p w14:paraId="1275B0A3" w14:textId="77777777" w:rsidR="002624CA" w:rsidRPr="002624CA" w:rsidRDefault="002624CA" w:rsidP="002624CA">
            <w:pPr>
              <w:spacing w:after="0" w:line="240" w:lineRule="auto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> </w:t>
            </w:r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t>Diversity Festivals (Hosted on Town Hall Lawn)</w:t>
            </w:r>
          </w:p>
          <w:p w14:paraId="48062512" w14:textId="77777777" w:rsidR="002624CA" w:rsidRPr="002624CA" w:rsidRDefault="002624CA" w:rsidP="002624CA">
            <w:pPr>
              <w:numPr>
                <w:ilvl w:val="0"/>
                <w:numId w:val="24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1st Annual Diversity Festival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 xml:space="preserve">August 2016 </w:t>
            </w:r>
          </w:p>
          <w:p w14:paraId="2EC904CC" w14:textId="77777777" w:rsidR="002624CA" w:rsidRPr="002624CA" w:rsidRDefault="002624CA" w:rsidP="002624CA">
            <w:pPr>
              <w:numPr>
                <w:ilvl w:val="0"/>
                <w:numId w:val="24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2nd Annual Diversity Festival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August 2017</w:t>
            </w:r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t xml:space="preserve">  </w:t>
            </w:r>
          </w:p>
          <w:p w14:paraId="70C9D71B" w14:textId="77777777" w:rsidR="002624CA" w:rsidRPr="002624CA" w:rsidRDefault="002624CA" w:rsidP="002624CA">
            <w:pPr>
              <w:numPr>
                <w:ilvl w:val="0"/>
                <w:numId w:val="24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3rd Annual Diversity Festival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September 2018</w:t>
            </w:r>
            <w:r w:rsidRPr="002624CA">
              <w:rPr>
                <w:rFonts w:ascii="Calibri" w:eastAsia="Times New Roman" w:hAnsi="Calibri" w:cs="Calibri"/>
                <w:b/>
                <w:bCs/>
                <w:color w:val="auto"/>
                <w:sz w:val="14"/>
                <w:szCs w:val="14"/>
                <w:lang w:eastAsia="en-US"/>
              </w:rPr>
              <w:t xml:space="preserve">  </w:t>
            </w:r>
          </w:p>
          <w:p w14:paraId="0A4E0E37" w14:textId="77777777" w:rsidR="002624CA" w:rsidRPr="002624CA" w:rsidRDefault="002624CA" w:rsidP="002624CA">
            <w:pPr>
              <w:numPr>
                <w:ilvl w:val="0"/>
                <w:numId w:val="24"/>
              </w:numPr>
              <w:spacing w:after="0" w:line="240" w:lineRule="auto"/>
              <w:ind w:left="540"/>
              <w:textAlignment w:val="center"/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</w:pPr>
            <w:r w:rsidRPr="002624CA">
              <w:rPr>
                <w:rFonts w:ascii="Calibri" w:eastAsia="Times New Roman" w:hAnsi="Calibri" w:cs="Calibri"/>
                <w:color w:val="auto"/>
                <w:sz w:val="14"/>
                <w:szCs w:val="14"/>
                <w:lang w:eastAsia="en-US"/>
              </w:rPr>
              <w:t xml:space="preserve">4th Annual Diversity Festival </w:t>
            </w:r>
            <w:r w:rsidRPr="002624CA">
              <w:rPr>
                <w:rFonts w:ascii="Calibri" w:eastAsia="Times New Roman" w:hAnsi="Calibri" w:cs="Calibri"/>
                <w:b/>
                <w:bCs/>
                <w:color w:val="0070C0"/>
                <w:sz w:val="14"/>
                <w:szCs w:val="14"/>
                <w:lang w:eastAsia="en-US"/>
              </w:rPr>
              <w:t>September 2019</w:t>
            </w:r>
          </w:p>
          <w:p w14:paraId="6F83FA91" w14:textId="77777777" w:rsidR="00307EC9" w:rsidRPr="00DE3D23" w:rsidRDefault="00307EC9" w:rsidP="00DE47A2">
            <w:pPr>
              <w:spacing w:after="0" w:line="240" w:lineRule="auto"/>
              <w:textAlignment w:val="center"/>
              <w:rPr>
                <w:sz w:val="14"/>
                <w:szCs w:val="14"/>
              </w:rPr>
            </w:pPr>
          </w:p>
          <w:p w14:paraId="35307B6C" w14:textId="77777777" w:rsidR="003E7177" w:rsidRPr="00DE3D23" w:rsidRDefault="003E7177" w:rsidP="00DE47A2">
            <w:pPr>
              <w:spacing w:after="0" w:line="240" w:lineRule="auto"/>
              <w:textAlignment w:val="center"/>
              <w:rPr>
                <w:sz w:val="14"/>
                <w:szCs w:val="14"/>
              </w:rPr>
            </w:pPr>
          </w:p>
          <w:p w14:paraId="1FFBA3B2" w14:textId="77777777" w:rsidR="003E7177" w:rsidRPr="00DE3D23" w:rsidRDefault="003E7177" w:rsidP="00DE47A2">
            <w:pPr>
              <w:spacing w:after="0" w:line="240" w:lineRule="auto"/>
              <w:textAlignment w:val="center"/>
              <w:rPr>
                <w:sz w:val="14"/>
                <w:szCs w:val="14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13C3A5C1" w14:textId="77777777" w:rsidR="00307EC9" w:rsidRPr="002624CA" w:rsidRDefault="00A40AFD" w:rsidP="0063311A">
            <w:pPr>
              <w:rPr>
                <w:sz w:val="16"/>
                <w:szCs w:val="16"/>
              </w:rPr>
            </w:pPr>
            <w:r w:rsidRPr="002624CA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5B4EB00" wp14:editId="28A82283">
                  <wp:extent cx="2441575" cy="16275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ainer all groups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A9888" w14:textId="77777777" w:rsidR="00370BD7" w:rsidRDefault="00A40AFD" w:rsidP="0063311A">
            <w:pPr>
              <w:rPr>
                <w:i/>
                <w:sz w:val="16"/>
                <w:szCs w:val="16"/>
              </w:rPr>
            </w:pPr>
            <w:r w:rsidRPr="002624CA">
              <w:rPr>
                <w:i/>
                <w:sz w:val="16"/>
                <w:szCs w:val="16"/>
              </w:rPr>
              <w:t>One of the two</w:t>
            </w:r>
            <w:r w:rsidR="003E7177" w:rsidRPr="002624CA">
              <w:rPr>
                <w:i/>
                <w:sz w:val="16"/>
                <w:szCs w:val="16"/>
              </w:rPr>
              <w:t xml:space="preserve"> container</w:t>
            </w:r>
            <w:r w:rsidRPr="002624CA">
              <w:rPr>
                <w:i/>
                <w:sz w:val="16"/>
                <w:szCs w:val="16"/>
              </w:rPr>
              <w:t>s shipped to Turkey to help Syrian refugee</w:t>
            </w:r>
            <w:r w:rsidR="00DE3D23">
              <w:rPr>
                <w:i/>
                <w:sz w:val="16"/>
                <w:szCs w:val="16"/>
              </w:rPr>
              <w:t>s in Turkey</w:t>
            </w:r>
          </w:p>
          <w:p w14:paraId="387A74D2" w14:textId="77777777" w:rsidR="003E7177" w:rsidRDefault="00DE3D23" w:rsidP="0063311A">
            <w:pPr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 wp14:anchorId="5540C851" wp14:editId="3151A544">
                  <wp:extent cx="2441575" cy="137287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iversity Festival 2016-Table Guatemala Uruguay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066D8" w14:textId="77777777" w:rsidR="00DE3D23" w:rsidRDefault="00FE0B44" w:rsidP="0063311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Guatemala, Honduras, and Uruguay represented</w:t>
            </w:r>
            <w:r w:rsidR="00DE3D23">
              <w:rPr>
                <w:i/>
                <w:sz w:val="16"/>
                <w:szCs w:val="16"/>
              </w:rPr>
              <w:t xml:space="preserve"> at the Diversity Festival August 2017</w:t>
            </w:r>
          </w:p>
          <w:p w14:paraId="57D63C0B" w14:textId="77777777" w:rsidR="00DE3D23" w:rsidRDefault="00DE3D23" w:rsidP="0063311A">
            <w:pPr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lastRenderedPageBreak/>
              <w:drawing>
                <wp:inline distT="0" distB="0" distL="0" distR="0" wp14:anchorId="243DF361" wp14:editId="77AE8343">
                  <wp:extent cx="2441575" cy="1829435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iversity Festival 2018-Village of Kindness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A4817" w14:textId="77777777" w:rsidR="00DE3D23" w:rsidRPr="002624CA" w:rsidRDefault="00DE3D23" w:rsidP="0063311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Community members with the Village of Kindness at Diversity Festival September 2018</w:t>
            </w:r>
          </w:p>
        </w:tc>
        <w:tc>
          <w:tcPr>
            <w:tcW w:w="4565" w:type="dxa"/>
            <w:tcMar>
              <w:left w:w="720" w:type="dxa"/>
            </w:tcMar>
          </w:tcPr>
          <w:p w14:paraId="7B3C68E1" w14:textId="77777777" w:rsidR="00307EC9" w:rsidRPr="002624CA" w:rsidRDefault="00A40AFD">
            <w:pPr>
              <w:rPr>
                <w:sz w:val="16"/>
                <w:szCs w:val="16"/>
              </w:rPr>
            </w:pPr>
            <w:r w:rsidRPr="002624CA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CEE95ED" wp14:editId="67FA9736">
                  <wp:extent cx="1995488" cy="2660824"/>
                  <wp:effectExtent l="0" t="0" r="508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versityDay 09291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488" cy="267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0675D" w14:textId="77777777" w:rsidR="00307EC9" w:rsidRPr="002624CA" w:rsidRDefault="00A40AFD" w:rsidP="00A40AFD">
            <w:pPr>
              <w:pStyle w:val="Caption"/>
              <w:rPr>
                <w:sz w:val="16"/>
                <w:szCs w:val="16"/>
              </w:rPr>
            </w:pPr>
            <w:r w:rsidRPr="002624CA">
              <w:rPr>
                <w:iCs w:val="0"/>
                <w:sz w:val="16"/>
                <w:szCs w:val="16"/>
              </w:rPr>
              <w:t>Local Residents and Friends showing their Diversity at the Diversity Festival, September 2018.</w:t>
            </w:r>
          </w:p>
          <w:p w14:paraId="59DA3CB7" w14:textId="77777777" w:rsidR="00307EC9" w:rsidRDefault="00370BD7" w:rsidP="0063311A">
            <w:pPr>
              <w:pStyle w:val="Heading2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387E509" wp14:editId="5F6A4BC1">
                  <wp:extent cx="2441575" cy="966470"/>
                  <wp:effectExtent l="0" t="0" r="0" b="508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Wings Diversity Festival 201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821D5" w14:textId="77777777" w:rsidR="00C61DC9" w:rsidRPr="00370BD7" w:rsidRDefault="00370BD7" w:rsidP="00C61DC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Diversity Festival 2018 with Wings created by residents</w:t>
            </w:r>
          </w:p>
          <w:p w14:paraId="6416AAB0" w14:textId="77777777" w:rsidR="00C61DC9" w:rsidRPr="00C61DC9" w:rsidRDefault="00370BD7" w:rsidP="00C61DC9"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BE921E1" wp14:editId="09C56465">
                  <wp:extent cx="2441575" cy="1829435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Band Diversity Festival 2018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F189F" w14:textId="77777777" w:rsidR="00307EC9" w:rsidRPr="00370BD7" w:rsidRDefault="00370BD7" w:rsidP="00A40AFD">
            <w:pPr>
              <w:rPr>
                <w:i/>
                <w:sz w:val="16"/>
                <w:szCs w:val="16"/>
              </w:rPr>
            </w:pPr>
            <w:r w:rsidRPr="00370BD7">
              <w:rPr>
                <w:i/>
                <w:sz w:val="16"/>
                <w:szCs w:val="16"/>
              </w:rPr>
              <w:t>Entertainers on stage at Diversity Festival September 2018</w:t>
            </w:r>
          </w:p>
        </w:tc>
      </w:tr>
      <w:tr w:rsidR="00370BD7" w:rsidRPr="002624CA" w14:paraId="5C0AA2FF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3AE86707" w14:textId="77777777" w:rsidR="00370BD7" w:rsidRPr="00DE3D23" w:rsidRDefault="00370BD7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00C53CB5" w14:textId="77777777" w:rsidR="00370BD7" w:rsidRPr="002624CA" w:rsidRDefault="00370BD7" w:rsidP="0063311A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29B691F8" w14:textId="77777777" w:rsidR="00370BD7" w:rsidRPr="002624CA" w:rsidRDefault="00370BD7">
            <w:pPr>
              <w:rPr>
                <w:noProof/>
                <w:sz w:val="16"/>
                <w:szCs w:val="16"/>
              </w:rPr>
            </w:pPr>
          </w:p>
        </w:tc>
      </w:tr>
      <w:tr w:rsidR="00370BD7" w:rsidRPr="002624CA" w14:paraId="41E1525E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1F1BF60E" w14:textId="77777777" w:rsidR="00370BD7" w:rsidRPr="00DE3D23" w:rsidRDefault="00370BD7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0EBB37FA" w14:textId="77777777" w:rsidR="00370BD7" w:rsidRPr="002624CA" w:rsidRDefault="00370BD7" w:rsidP="0063311A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14:paraId="3F5F30D6" w14:textId="77777777" w:rsidR="00370BD7" w:rsidRPr="002624CA" w:rsidRDefault="00370BD7">
            <w:pPr>
              <w:rPr>
                <w:noProof/>
                <w:sz w:val="16"/>
                <w:szCs w:val="16"/>
              </w:rPr>
            </w:pPr>
          </w:p>
        </w:tc>
      </w:tr>
    </w:tbl>
    <w:p w14:paraId="7C21A4B4" w14:textId="77777777" w:rsidR="003E7177" w:rsidRPr="002624CA" w:rsidRDefault="003E7177" w:rsidP="00A40AFD">
      <w:pPr>
        <w:pStyle w:val="NoSpacing"/>
        <w:rPr>
          <w:i/>
          <w:sz w:val="16"/>
          <w:szCs w:val="16"/>
        </w:rPr>
      </w:pPr>
    </w:p>
    <w:sectPr w:rsidR="003E7177" w:rsidRPr="002624C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EC16C" w14:textId="77777777" w:rsidR="005367C4" w:rsidRDefault="005367C4" w:rsidP="00BF6AFD">
      <w:pPr>
        <w:spacing w:after="0" w:line="240" w:lineRule="auto"/>
      </w:pPr>
      <w:r>
        <w:separator/>
      </w:r>
    </w:p>
  </w:endnote>
  <w:endnote w:type="continuationSeparator" w:id="0">
    <w:p w14:paraId="56CFC84B" w14:textId="77777777" w:rsidR="005367C4" w:rsidRDefault="005367C4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A4D3C" w14:textId="77777777" w:rsidR="005367C4" w:rsidRDefault="005367C4" w:rsidP="00BF6AFD">
      <w:pPr>
        <w:spacing w:after="0" w:line="240" w:lineRule="auto"/>
      </w:pPr>
      <w:r>
        <w:separator/>
      </w:r>
    </w:p>
  </w:footnote>
  <w:footnote w:type="continuationSeparator" w:id="0">
    <w:p w14:paraId="79E3A554" w14:textId="77777777" w:rsidR="005367C4" w:rsidRDefault="005367C4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2712636"/>
    <w:multiLevelType w:val="multilevel"/>
    <w:tmpl w:val="36A2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0A5A47"/>
    <w:multiLevelType w:val="multilevel"/>
    <w:tmpl w:val="61FC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E444029"/>
    <w:multiLevelType w:val="multilevel"/>
    <w:tmpl w:val="3A38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AE21AD"/>
    <w:multiLevelType w:val="multilevel"/>
    <w:tmpl w:val="64FA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7B21E2"/>
    <w:multiLevelType w:val="multilevel"/>
    <w:tmpl w:val="24FC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850D81"/>
    <w:multiLevelType w:val="hybridMultilevel"/>
    <w:tmpl w:val="9AF073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441CC"/>
    <w:multiLevelType w:val="multilevel"/>
    <w:tmpl w:val="F0C6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567EFD"/>
    <w:multiLevelType w:val="hybridMultilevel"/>
    <w:tmpl w:val="0E006C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B7B04"/>
    <w:multiLevelType w:val="multilevel"/>
    <w:tmpl w:val="2B5E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6"/>
  </w:num>
  <w:num w:numId="17">
    <w:abstractNumId w:val="18"/>
  </w:num>
  <w:num w:numId="18">
    <w:abstractNumId w:val="14"/>
  </w:num>
  <w:num w:numId="19">
    <w:abstractNumId w:val="17"/>
  </w:num>
  <w:num w:numId="20">
    <w:abstractNumId w:val="12"/>
  </w:num>
  <w:num w:numId="21">
    <w:abstractNumId w:val="15"/>
  </w:num>
  <w:num w:numId="22">
    <w:abstractNumId w:val="13"/>
  </w:num>
  <w:num w:numId="23">
    <w:abstractNumId w:val="1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F9A"/>
    <w:rsid w:val="00000EC1"/>
    <w:rsid w:val="0007443B"/>
    <w:rsid w:val="001372C8"/>
    <w:rsid w:val="00180352"/>
    <w:rsid w:val="001947E7"/>
    <w:rsid w:val="001A3D18"/>
    <w:rsid w:val="001D0847"/>
    <w:rsid w:val="00204BDF"/>
    <w:rsid w:val="0021536F"/>
    <w:rsid w:val="00227118"/>
    <w:rsid w:val="0025581E"/>
    <w:rsid w:val="002624CA"/>
    <w:rsid w:val="00304F9A"/>
    <w:rsid w:val="00307EC9"/>
    <w:rsid w:val="00365EBB"/>
    <w:rsid w:val="00370BD7"/>
    <w:rsid w:val="003B391D"/>
    <w:rsid w:val="003E7177"/>
    <w:rsid w:val="003E79AF"/>
    <w:rsid w:val="00422379"/>
    <w:rsid w:val="004408A1"/>
    <w:rsid w:val="0048634A"/>
    <w:rsid w:val="005259A3"/>
    <w:rsid w:val="005367C4"/>
    <w:rsid w:val="005473B9"/>
    <w:rsid w:val="0056054A"/>
    <w:rsid w:val="00571D35"/>
    <w:rsid w:val="00585038"/>
    <w:rsid w:val="005C696C"/>
    <w:rsid w:val="005C6A14"/>
    <w:rsid w:val="005E5178"/>
    <w:rsid w:val="005E5390"/>
    <w:rsid w:val="00622247"/>
    <w:rsid w:val="0063311A"/>
    <w:rsid w:val="0068396D"/>
    <w:rsid w:val="006A0854"/>
    <w:rsid w:val="006A2E06"/>
    <w:rsid w:val="007014C5"/>
    <w:rsid w:val="007166B3"/>
    <w:rsid w:val="0072393A"/>
    <w:rsid w:val="007647EF"/>
    <w:rsid w:val="007E3C3A"/>
    <w:rsid w:val="0089764D"/>
    <w:rsid w:val="008B000B"/>
    <w:rsid w:val="008D52D4"/>
    <w:rsid w:val="00960A60"/>
    <w:rsid w:val="009915C8"/>
    <w:rsid w:val="009940A6"/>
    <w:rsid w:val="009F3198"/>
    <w:rsid w:val="00A40AFD"/>
    <w:rsid w:val="00A54316"/>
    <w:rsid w:val="00A56275"/>
    <w:rsid w:val="00A769D1"/>
    <w:rsid w:val="00A85868"/>
    <w:rsid w:val="00A95BFB"/>
    <w:rsid w:val="00AB4A01"/>
    <w:rsid w:val="00AB72BA"/>
    <w:rsid w:val="00AD66C2"/>
    <w:rsid w:val="00AD7341"/>
    <w:rsid w:val="00B16D26"/>
    <w:rsid w:val="00B34E7F"/>
    <w:rsid w:val="00BD6929"/>
    <w:rsid w:val="00BF6AFD"/>
    <w:rsid w:val="00C27A1A"/>
    <w:rsid w:val="00C44FA7"/>
    <w:rsid w:val="00C476E1"/>
    <w:rsid w:val="00C61DC9"/>
    <w:rsid w:val="00CB65F7"/>
    <w:rsid w:val="00CD1DEA"/>
    <w:rsid w:val="00D27440"/>
    <w:rsid w:val="00D66799"/>
    <w:rsid w:val="00D8634F"/>
    <w:rsid w:val="00DB5D32"/>
    <w:rsid w:val="00DE3D23"/>
    <w:rsid w:val="00DE47A2"/>
    <w:rsid w:val="00E23696"/>
    <w:rsid w:val="00E57FF3"/>
    <w:rsid w:val="00EC07FC"/>
    <w:rsid w:val="00EE0A38"/>
    <w:rsid w:val="00EF62B6"/>
    <w:rsid w:val="00F65FF0"/>
    <w:rsid w:val="00F66B21"/>
    <w:rsid w:val="00F83409"/>
    <w:rsid w:val="00FA07B2"/>
    <w:rsid w:val="00FB39BE"/>
    <w:rsid w:val="00FD324B"/>
    <w:rsid w:val="00FD4131"/>
    <w:rsid w:val="00FE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75A3A0"/>
  <w15:chartTrackingRefBased/>
  <w15:docId w15:val="{B7BDB80C-72D7-4825-844A-8EFDAAE7E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0AFD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27A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4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hyperlink" Target="https://www.facebook.com/SUREDiversity/" TargetMode="Externa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kha575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4946AC2B624FAF8343DC1F784B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83FF9-A9A0-4ED7-B5C8-5802B07B6289}"/>
      </w:docPartPr>
      <w:docPartBody>
        <w:p w:rsidR="004658FA" w:rsidRDefault="003F6731">
          <w:pPr>
            <w:pStyle w:val="A44946AC2B624FAF8343DC1F784BC12F"/>
          </w:pPr>
          <w:r w:rsidRPr="00365EBB">
            <w:rPr>
              <w:rStyle w:val="PlaceholderText"/>
            </w:rPr>
            <w:t>Who We Are</w:t>
          </w:r>
        </w:p>
      </w:docPartBody>
    </w:docPart>
    <w:docPart>
      <w:docPartPr>
        <w:name w:val="854DC97569DE42508E2733425B6D7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16743-427C-40D8-8906-ECA803D7CAEE}"/>
      </w:docPartPr>
      <w:docPartBody>
        <w:p w:rsidR="004658FA" w:rsidRDefault="003F6731">
          <w:pPr>
            <w:pStyle w:val="854DC97569DE42508E2733425B6D774A"/>
          </w:pPr>
          <w:r>
            <w:t>About Us</w:t>
          </w:r>
        </w:p>
      </w:docPartBody>
    </w:docPart>
    <w:docPart>
      <w:docPartPr>
        <w:name w:val="61CFA8CE54214147B62E4D6709805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D0DB5-11AB-41C4-94D6-92FD0719D053}"/>
      </w:docPartPr>
      <w:docPartBody>
        <w:p w:rsidR="004658FA" w:rsidRDefault="003F6731">
          <w:pPr>
            <w:pStyle w:val="61CFA8CE54214147B62E4D6709805D07"/>
          </w:pPr>
          <w:r>
            <w:t>Contact Us</w:t>
          </w:r>
        </w:p>
      </w:docPartBody>
    </w:docPart>
    <w:docPart>
      <w:docPartPr>
        <w:name w:val="F237F5FF33BC4BE0B4134ABCAFD30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D6129-8BEF-42DD-8D75-34955D3E07BA}"/>
      </w:docPartPr>
      <w:docPartBody>
        <w:p w:rsidR="004658FA" w:rsidRDefault="003F6731">
          <w:pPr>
            <w:pStyle w:val="F237F5FF33BC4BE0B4134ABCAFD30BCC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731"/>
    <w:rsid w:val="000A26B1"/>
    <w:rsid w:val="003D3BA5"/>
    <w:rsid w:val="003F6731"/>
    <w:rsid w:val="004251A0"/>
    <w:rsid w:val="004658FA"/>
    <w:rsid w:val="0084360E"/>
    <w:rsid w:val="00BB0372"/>
    <w:rsid w:val="00D3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FDD7F7AA394D798BA1829DC7D56420">
    <w:name w:val="7BFDD7F7AA394D798BA1829DC7D56420"/>
  </w:style>
  <w:style w:type="paragraph" w:customStyle="1" w:styleId="341E49DD3F394AC9A110E5185BE3E47C">
    <w:name w:val="341E49DD3F394AC9A110E5185BE3E47C"/>
  </w:style>
  <w:style w:type="paragraph" w:customStyle="1" w:styleId="14F21162697849399D0CA9BA57936ABA">
    <w:name w:val="14F21162697849399D0CA9BA57936ABA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92AF47D7505B428B9F2BD4D5073D6902">
    <w:name w:val="92AF47D7505B428B9F2BD4D5073D690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44946AC2B624FAF8343DC1F784BC12F">
    <w:name w:val="A44946AC2B624FAF8343DC1F784BC12F"/>
  </w:style>
  <w:style w:type="paragraph" w:customStyle="1" w:styleId="854DC97569DE42508E2733425B6D774A">
    <w:name w:val="854DC97569DE42508E2733425B6D774A"/>
  </w:style>
  <w:style w:type="paragraph" w:customStyle="1" w:styleId="B938F46AA9DB4B93A3F7CA6B4AEE4C29">
    <w:name w:val="B938F46AA9DB4B93A3F7CA6B4AEE4C29"/>
  </w:style>
  <w:style w:type="paragraph" w:customStyle="1" w:styleId="61CFA8CE54214147B62E4D6709805D07">
    <w:name w:val="61CFA8CE54214147B62E4D6709805D07"/>
  </w:style>
  <w:style w:type="paragraph" w:customStyle="1" w:styleId="A2DD3190499143DDB1011339164FFF88">
    <w:name w:val="A2DD3190499143DDB1011339164FFF88"/>
  </w:style>
  <w:style w:type="paragraph" w:customStyle="1" w:styleId="7FB6EABF0A9F476D9EC47DF29A1AAE7C">
    <w:name w:val="7FB6EABF0A9F476D9EC47DF29A1AAE7C"/>
  </w:style>
  <w:style w:type="paragraph" w:customStyle="1" w:styleId="2EE1F43B77B6427C968849942E0BE3DA">
    <w:name w:val="2EE1F43B77B6427C968849942E0BE3DA"/>
  </w:style>
  <w:style w:type="paragraph" w:customStyle="1" w:styleId="F237F5FF33BC4BE0B4134ABCAFD30BCC">
    <w:name w:val="F237F5FF33BC4BE0B4134ABCAFD30BCC"/>
  </w:style>
  <w:style w:type="paragraph" w:customStyle="1" w:styleId="72B2B30E43644F18B2376B28A8C11AA7">
    <w:name w:val="72B2B30E43644F18B2376B28A8C11AA7"/>
  </w:style>
  <w:style w:type="paragraph" w:customStyle="1" w:styleId="048DBDEC5EEB4ADAA780EAC18FDC9F44">
    <w:name w:val="048DBDEC5EEB4ADAA780EAC18FDC9F44"/>
  </w:style>
  <w:style w:type="paragraph" w:customStyle="1" w:styleId="A2696447241D474E834A2AA56A1FA055">
    <w:name w:val="A2696447241D474E834A2AA56A1FA055"/>
  </w:style>
  <w:style w:type="paragraph" w:customStyle="1" w:styleId="D71F13C33A474AE3958160DE4C43280A">
    <w:name w:val="D71F13C33A474AE3958160DE4C43280A"/>
  </w:style>
  <w:style w:type="paragraph" w:customStyle="1" w:styleId="21976AD8C41B4DFEA421E62F7538EE44">
    <w:name w:val="21976AD8C41B4DFEA421E62F7538EE44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CE9AD1EB957547558CFC689533F582A3">
    <w:name w:val="CE9AD1EB957547558CFC689533F582A3"/>
  </w:style>
  <w:style w:type="paragraph" w:customStyle="1" w:styleId="AE93C90AA7E84DEFBE77134124A995F7">
    <w:name w:val="AE93C90AA7E84DEFBE77134124A995F7"/>
  </w:style>
  <w:style w:type="paragraph" w:customStyle="1" w:styleId="7B534ED267674F69A459274F4035D919">
    <w:name w:val="7B534ED267674F69A459274F4035D919"/>
  </w:style>
  <w:style w:type="paragraph" w:customStyle="1" w:styleId="8A27718051744D71A70022E871D5CA46">
    <w:name w:val="8A27718051744D71A70022E871D5CA46"/>
  </w:style>
  <w:style w:type="paragraph" w:customStyle="1" w:styleId="E2411DB9A37D4A98BFB0B0807A1AEB1F">
    <w:name w:val="E2411DB9A37D4A98BFB0B0807A1AEB1F"/>
  </w:style>
  <w:style w:type="paragraph" w:customStyle="1" w:styleId="F9E40FDFE762435BBCDCA493B857B4D3">
    <w:name w:val="F9E40FDFE762435BBCDCA493B857B4D3"/>
  </w:style>
  <w:style w:type="paragraph" w:customStyle="1" w:styleId="1356E0E81EAD4287B0F4E1A224859110">
    <w:name w:val="1356E0E81EAD4287B0F4E1A224859110"/>
  </w:style>
  <w:style w:type="paragraph" w:customStyle="1" w:styleId="72E5B19E35424D2897FAF4BB83FA28A5">
    <w:name w:val="72E5B19E35424D2897FAF4BB83FA28A5"/>
  </w:style>
  <w:style w:type="paragraph" w:customStyle="1" w:styleId="E2E608148EB2442B8F9AFCC92973039E">
    <w:name w:val="E2E608148EB2442B8F9AFCC92973039E"/>
  </w:style>
  <w:style w:type="paragraph" w:customStyle="1" w:styleId="B6AAE44901F04968B90356522A1E8284">
    <w:name w:val="B6AAE44901F04968B90356522A1E8284"/>
  </w:style>
  <w:style w:type="paragraph" w:customStyle="1" w:styleId="46B9B4CE030443B48DA6A7584EECA94A">
    <w:name w:val="46B9B4CE030443B48DA6A7584EECA94A"/>
  </w:style>
  <w:style w:type="paragraph" w:customStyle="1" w:styleId="AB14CC858BE14DC18DE72D8BDB22EA0B">
    <w:name w:val="AB14CC858BE14DC18DE72D8BDB22EA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39E42-CB9F-4F0D-90A7-28B8AEE49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669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Khatib, Keli</dc:creator>
  <cp:keywords>Swampscott, unites, respects and embraces diversity (S.U.R.E.)</cp:keywords>
  <cp:lastModifiedBy>Khatib, Keli</cp:lastModifiedBy>
  <cp:revision>20</cp:revision>
  <dcterms:created xsi:type="dcterms:W3CDTF">2019-04-22T18:40:00Z</dcterms:created>
  <dcterms:modified xsi:type="dcterms:W3CDTF">2020-07-02T17:22:00Z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